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2C4" w:rsidRPr="00187306" w:rsidRDefault="007732C4" w:rsidP="00187306">
      <w:pPr>
        <w:rPr>
          <w:b/>
        </w:rPr>
      </w:pPr>
      <w:r w:rsidRPr="001A11AE">
        <w:rPr>
          <w:b/>
        </w:rPr>
        <w:t>ВЫХОДНЫЕ ДАННЫЕ ЖУРНАЛА</w:t>
      </w:r>
    </w:p>
    <w:p w:rsidR="007732C4" w:rsidRDefault="007732C4" w:rsidP="00187306">
      <w:pPr>
        <w:rPr>
          <w:noProof/>
          <w:lang w:eastAsia="ru-RU"/>
        </w:rPr>
      </w:pPr>
      <w:hyperlink r:id="rId4" w:history="1">
        <w:r w:rsidRPr="00BB706C">
          <w:rPr>
            <w:rStyle w:val="Hyperlink"/>
            <w:noProof/>
            <w:lang w:eastAsia="ru-RU"/>
          </w:rPr>
          <w:t>http://asu.tgizd.ru/ru/arhiv/19691</w:t>
        </w:r>
      </w:hyperlink>
    </w:p>
    <w:p w:rsidR="007732C4" w:rsidRDefault="007732C4" w:rsidP="00187306">
      <w:hyperlink r:id="rId5" w:history="1">
        <w:r w:rsidRPr="00BB706C">
          <w:rPr>
            <w:rStyle w:val="Hyperlink"/>
          </w:rPr>
          <w:t>https://www.elibrary.ru/item.asp?id=42574252</w:t>
        </w:r>
      </w:hyperlink>
    </w:p>
    <w:p w:rsidR="007732C4" w:rsidRDefault="007732C4" w:rsidP="00187306">
      <w:r>
        <w:t>Журнал РИНЦ /ВАК по естественно-научным и техническим направлениям</w:t>
      </w:r>
    </w:p>
    <w:p w:rsidR="007732C4" w:rsidRDefault="007732C4" w:rsidP="00187306">
      <w:r>
        <w:t>РИНЦ- да           ВАК –да</w:t>
      </w:r>
    </w:p>
    <w:p w:rsidR="007732C4" w:rsidRDefault="007732C4" w:rsidP="00187306">
      <w:r>
        <w:t>Офилирована с  ВГУЭС</w:t>
      </w:r>
    </w:p>
    <w:p w:rsidR="007732C4" w:rsidRDefault="007732C4" w:rsidP="00187306">
      <w:pPr>
        <w:tabs>
          <w:tab w:val="left" w:pos="1725"/>
        </w:tabs>
      </w:pPr>
      <w:r>
        <w:t>Импакт фактор  -  0,327</w:t>
      </w:r>
    </w:p>
    <w:p w:rsidR="007732C4" w:rsidRDefault="007732C4">
      <w:pPr>
        <w:rPr>
          <w:noProof/>
          <w:lang w:eastAsia="ru-RU"/>
        </w:rPr>
      </w:pPr>
      <w:r>
        <w:rPr>
          <w:noProof/>
          <w:lang w:eastAsia="ru-RU"/>
        </w:rPr>
        <w:t>05.08.2020</w:t>
      </w:r>
    </w:p>
    <w:p w:rsidR="007732C4" w:rsidRPr="008A2084" w:rsidRDefault="007732C4">
      <w:pPr>
        <w:rPr>
          <w:noProof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2.5pt;height:514.5pt">
            <v:imagedata r:id="rId6" o:title=""/>
          </v:shape>
        </w:pict>
      </w:r>
    </w:p>
    <w:p w:rsidR="007732C4" w:rsidRDefault="007732C4" w:rsidP="00952344"/>
    <w:p w:rsidR="007732C4" w:rsidRDefault="007732C4" w:rsidP="00952344">
      <w:r>
        <w:rPr>
          <w:noProof/>
          <w:lang w:eastAsia="ru-RU"/>
        </w:rPr>
        <w:pict>
          <v:shape id="_x0000_i1026" type="#_x0000_t75" style="width:466.5pt;height:114.75pt">
            <v:imagedata r:id="rId7" o:title=""/>
          </v:shape>
        </w:pict>
      </w:r>
    </w:p>
    <w:p w:rsidR="007732C4" w:rsidRPr="00187306" w:rsidRDefault="007732C4" w:rsidP="00952344">
      <w:pPr>
        <w:tabs>
          <w:tab w:val="left" w:pos="915"/>
        </w:tabs>
      </w:pPr>
      <w:r w:rsidRPr="00187306">
        <w:pict>
          <v:shape id="_x0000_i1027" type="#_x0000_t75" style="width:474pt;height:459pt">
            <v:imagedata r:id="rId8" o:title=""/>
          </v:shape>
        </w:pict>
      </w:r>
    </w:p>
    <w:p w:rsidR="007732C4" w:rsidRDefault="007732C4" w:rsidP="00952344">
      <w:pPr>
        <w:tabs>
          <w:tab w:val="left" w:pos="915"/>
        </w:tabs>
      </w:pPr>
    </w:p>
    <w:p w:rsidR="007732C4" w:rsidRDefault="007732C4" w:rsidP="00952344">
      <w:pPr>
        <w:tabs>
          <w:tab w:val="left" w:pos="915"/>
        </w:tabs>
      </w:pPr>
    </w:p>
    <w:p w:rsidR="007732C4" w:rsidRDefault="007732C4" w:rsidP="00952344">
      <w:r>
        <w:pict>
          <v:shape id="_x0000_i1028" type="#_x0000_t75" style="width:482.25pt;height:277.5pt">
            <v:imagedata r:id="rId9" o:title=""/>
          </v:shape>
        </w:pict>
      </w:r>
    </w:p>
    <w:p w:rsidR="007732C4" w:rsidRDefault="007732C4" w:rsidP="00952344"/>
    <w:p w:rsidR="007732C4" w:rsidRPr="00187306" w:rsidRDefault="007732C4" w:rsidP="00952344"/>
    <w:p w:rsidR="007732C4" w:rsidRDefault="007732C4" w:rsidP="00952344">
      <w:r w:rsidRPr="00A04263">
        <w:rPr>
          <w:noProof/>
          <w:lang w:eastAsia="ru-RU"/>
        </w:rPr>
        <w:pict>
          <v:shape id="Рисунок 4" o:spid="_x0000_i1029" type="#_x0000_t75" style="width:465.75pt;height:325.5pt;visibility:visible">
            <v:imagedata r:id="rId10" o:title=""/>
          </v:shape>
        </w:pict>
      </w:r>
    </w:p>
    <w:p w:rsidR="007732C4" w:rsidRDefault="007732C4" w:rsidP="00952344">
      <w:pPr>
        <w:rPr>
          <w:noProof/>
          <w:lang w:eastAsia="ru-RU"/>
        </w:rPr>
      </w:pPr>
      <w:r w:rsidRPr="008A2084">
        <w:rPr>
          <w:noProof/>
          <w:lang w:eastAsia="ru-RU"/>
        </w:rPr>
        <w:pict>
          <v:shape id="_x0000_i1030" type="#_x0000_t75" style="width:531.75pt;height:539.25pt">
            <v:imagedata r:id="rId11" o:title=""/>
          </v:shape>
        </w:pict>
      </w:r>
    </w:p>
    <w:p w:rsidR="007732C4" w:rsidRPr="008A2084" w:rsidRDefault="007732C4" w:rsidP="008A2084">
      <w:pPr>
        <w:rPr>
          <w:lang w:eastAsia="ru-RU"/>
        </w:rPr>
      </w:pPr>
    </w:p>
    <w:p w:rsidR="007732C4" w:rsidRPr="008A2084" w:rsidRDefault="007732C4" w:rsidP="008A2084">
      <w:pPr>
        <w:rPr>
          <w:lang w:eastAsia="ru-RU"/>
        </w:rPr>
      </w:pPr>
    </w:p>
    <w:p w:rsidR="007732C4" w:rsidRDefault="007732C4" w:rsidP="008A2084">
      <w:pPr>
        <w:rPr>
          <w:lang w:eastAsia="ru-RU"/>
        </w:rPr>
      </w:pPr>
    </w:p>
    <w:p w:rsidR="007732C4" w:rsidRPr="008A2084" w:rsidRDefault="007732C4" w:rsidP="008A2084">
      <w:pPr>
        <w:rPr>
          <w:lang w:eastAsia="ru-RU"/>
        </w:rPr>
      </w:pPr>
      <w:r w:rsidRPr="008A2084">
        <w:rPr>
          <w:lang w:eastAsia="ru-RU"/>
        </w:rPr>
        <w:pict>
          <v:shape id="_x0000_i1031" type="#_x0000_t75" style="width:500.25pt;height:378pt">
            <v:imagedata r:id="rId12" o:title=""/>
          </v:shape>
        </w:pict>
      </w:r>
    </w:p>
    <w:sectPr w:rsidR="007732C4" w:rsidRPr="008A2084" w:rsidSect="00FD2B24">
      <w:pgSz w:w="11906" w:h="16838"/>
      <w:pgMar w:top="719" w:right="386" w:bottom="71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2344"/>
    <w:rsid w:val="00187306"/>
    <w:rsid w:val="001A11AE"/>
    <w:rsid w:val="00264ABE"/>
    <w:rsid w:val="0040160B"/>
    <w:rsid w:val="00440E14"/>
    <w:rsid w:val="00566BD8"/>
    <w:rsid w:val="007732C4"/>
    <w:rsid w:val="008A2084"/>
    <w:rsid w:val="008B6850"/>
    <w:rsid w:val="00952344"/>
    <w:rsid w:val="00A04263"/>
    <w:rsid w:val="00B275A6"/>
    <w:rsid w:val="00B4413F"/>
    <w:rsid w:val="00BB706C"/>
    <w:rsid w:val="00BE5AEB"/>
    <w:rsid w:val="00E74AFF"/>
    <w:rsid w:val="00FD2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AFF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8730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5" Type="http://schemas.openxmlformats.org/officeDocument/2006/relationships/hyperlink" Target="https://www.elibrary.ru/item.asp?id=42574252" TargetMode="External"/><Relationship Id="rId10" Type="http://schemas.openxmlformats.org/officeDocument/2006/relationships/image" Target="media/image5.png"/><Relationship Id="rId4" Type="http://schemas.openxmlformats.org/officeDocument/2006/relationships/hyperlink" Target="http://asu.tgizd.ru/ru/arhiv/19691" TargetMode="Externa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5</Pages>
  <Words>58</Words>
  <Characters>332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ВЫХОДНЫЕ ДАННЫЕ ЖУРНАЛА</dc:title>
  <dc:subject/>
  <dc:creator>Учетная запись Майкрософт</dc:creator>
  <cp:keywords/>
  <dc:description/>
  <cp:lastModifiedBy>vasilenko</cp:lastModifiedBy>
  <cp:revision>4</cp:revision>
  <dcterms:created xsi:type="dcterms:W3CDTF">2020-12-16T02:05:00Z</dcterms:created>
  <dcterms:modified xsi:type="dcterms:W3CDTF">2020-12-16T02:08:00Z</dcterms:modified>
</cp:coreProperties>
</file>